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C1708" w14:textId="77777777" w:rsidR="00B25605" w:rsidRPr="00B25605" w:rsidRDefault="00B25605" w:rsidP="00B25605">
      <w:pPr>
        <w:rPr>
          <w:sz w:val="10"/>
          <w:szCs w:val="6"/>
        </w:rPr>
      </w:pPr>
      <w:r>
        <w:rPr>
          <w:noProof/>
        </w:rPr>
        <w:drawing>
          <wp:anchor distT="0" distB="0" distL="114300" distR="114300" simplePos="0" relativeHeight="251659264" behindDoc="1" locked="1" layoutInCell="1" allowOverlap="1" wp14:anchorId="0A855167" wp14:editId="06A9DEB8">
            <wp:simplePos x="0" y="0"/>
            <wp:positionH relativeFrom="margin">
              <wp:align>center</wp:align>
            </wp:positionH>
            <wp:positionV relativeFrom="paragraph">
              <wp:posOffset>-5233035</wp:posOffset>
            </wp:positionV>
            <wp:extent cx="7744460" cy="10021570"/>
            <wp:effectExtent l="0" t="0" r="8890" b="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4460" cy="10021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94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78"/>
      </w:tblGrid>
      <w:tr w:rsidR="003D01B3" w14:paraId="4EC3DAF6" w14:textId="77777777" w:rsidTr="00091E1C">
        <w:trPr>
          <w:trHeight w:val="2114"/>
        </w:trPr>
        <w:tc>
          <w:tcPr>
            <w:tcW w:w="9478" w:type="dxa"/>
            <w:vAlign w:val="center"/>
          </w:tcPr>
          <w:p w14:paraId="678C638C" w14:textId="5BD6857B" w:rsidR="00B25605" w:rsidRPr="00B25605" w:rsidRDefault="00000000" w:rsidP="00B25605">
            <w:pPr>
              <w:pStyle w:val="Title"/>
            </w:pPr>
            <w:sdt>
              <w:sdtPr>
                <w:id w:val="834959673"/>
                <w:placeholder>
                  <w:docPart w:val="30BDA74C56F5437BAF0D0544BE17E331"/>
                </w:placeholder>
                <w15:appearance w15:val="hidden"/>
              </w:sdtPr>
              <w:sdtContent>
                <w:r w:rsidR="00CE53D8" w:rsidRPr="0027576F">
                  <w:rPr>
                    <w:b/>
                    <w:bCs/>
                    <w:sz w:val="52"/>
                    <w:szCs w:val="52"/>
                  </w:rPr>
                  <w:t>POST to POST COOKOFF 202</w:t>
                </w:r>
                <w:r w:rsidR="000B3E33" w:rsidRPr="0027576F">
                  <w:rPr>
                    <w:b/>
                    <w:bCs/>
                    <w:sz w:val="52"/>
                    <w:szCs w:val="52"/>
                  </w:rPr>
                  <w:t>7</w:t>
                </w:r>
                <w:r w:rsidR="00CE53D8">
                  <w:t xml:space="preserve"> </w:t>
                </w:r>
              </w:sdtContent>
            </w:sdt>
            <w:r w:rsidR="00B25605" w:rsidRPr="00B25605">
              <w:t xml:space="preserve"> </w:t>
            </w:r>
          </w:p>
          <w:p w14:paraId="0FD3E34E" w14:textId="77777777" w:rsidR="003D01B3" w:rsidRDefault="0044430C" w:rsidP="00B25605"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F82D1A4" wp14:editId="18B16702">
                      <wp:extent cx="1456690" cy="84455"/>
                      <wp:effectExtent l="0" t="0" r="10160" b="10795"/>
                      <wp:docPr id="4" name="Rectangle 4" descr="rectangl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6690" cy="844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7E1399" id="Rectangle 4" o:spid="_x0000_s1026" alt="rectangle" style="width:114.7pt;height: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" fillcolor="#b22436 [3205]" strokecolor="#1f3763 [1604]" strokeweight="1pt">
                      <w10:anchorlock/>
                    </v:rect>
                  </w:pict>
                </mc:Fallback>
              </mc:AlternateContent>
            </w:r>
          </w:p>
        </w:tc>
      </w:tr>
      <w:tr w:rsidR="003D01B3" w14:paraId="73E3BDF7" w14:textId="77777777" w:rsidTr="00091E1C">
        <w:trPr>
          <w:trHeight w:val="2960"/>
        </w:trPr>
        <w:tc>
          <w:tcPr>
            <w:tcW w:w="9478" w:type="dxa"/>
            <w:vAlign w:val="center"/>
          </w:tcPr>
          <w:p w14:paraId="191A1741" w14:textId="52152C9C" w:rsidR="00CE53D8" w:rsidRPr="00CE53D8" w:rsidRDefault="00CE53D8" w:rsidP="00B25605">
            <w:pPr>
              <w:rPr>
                <w:sz w:val="24"/>
                <w:szCs w:val="24"/>
              </w:rPr>
            </w:pPr>
            <w:r w:rsidRPr="00CE53D8">
              <w:rPr>
                <w:sz w:val="24"/>
                <w:szCs w:val="24"/>
              </w:rPr>
              <w:t>Come join us for the American Legion Post to Post Cookoff 202</w:t>
            </w:r>
            <w:r w:rsidR="000B3E33">
              <w:rPr>
                <w:sz w:val="24"/>
                <w:szCs w:val="24"/>
              </w:rPr>
              <w:t>7</w:t>
            </w:r>
            <w:r w:rsidRPr="00CE53D8">
              <w:rPr>
                <w:sz w:val="24"/>
                <w:szCs w:val="24"/>
              </w:rPr>
              <w:t xml:space="preserve">. </w:t>
            </w:r>
          </w:p>
          <w:p w14:paraId="1541D5A9" w14:textId="5FFF20A1" w:rsidR="00CE53D8" w:rsidRPr="00CE53D8" w:rsidRDefault="00CE53D8" w:rsidP="00CE53D8">
            <w:pPr>
              <w:rPr>
                <w:sz w:val="24"/>
                <w:szCs w:val="24"/>
              </w:rPr>
            </w:pPr>
            <w:r w:rsidRPr="00CE53D8">
              <w:rPr>
                <w:sz w:val="24"/>
                <w:szCs w:val="24"/>
              </w:rPr>
              <w:t xml:space="preserve">When: 6:00 PM, Saturday, March </w:t>
            </w:r>
            <w:r w:rsidR="000B3E33">
              <w:rPr>
                <w:sz w:val="24"/>
                <w:szCs w:val="24"/>
              </w:rPr>
              <w:t>20</w:t>
            </w:r>
            <w:r w:rsidRPr="00CE53D8">
              <w:rPr>
                <w:sz w:val="24"/>
                <w:szCs w:val="24"/>
              </w:rPr>
              <w:t>,202</w:t>
            </w:r>
            <w:r w:rsidR="000B3E33">
              <w:rPr>
                <w:sz w:val="24"/>
                <w:szCs w:val="24"/>
              </w:rPr>
              <w:t>7</w:t>
            </w:r>
          </w:p>
          <w:p w14:paraId="0265252C" w14:textId="51EF6014" w:rsidR="00CE53D8" w:rsidRDefault="00CE53D8" w:rsidP="00CE53D8">
            <w:pPr>
              <w:rPr>
                <w:sz w:val="24"/>
                <w:szCs w:val="24"/>
              </w:rPr>
            </w:pPr>
            <w:r w:rsidRPr="00CE53D8">
              <w:rPr>
                <w:sz w:val="24"/>
                <w:szCs w:val="24"/>
              </w:rPr>
              <w:t xml:space="preserve">Where: </w:t>
            </w:r>
            <w:r w:rsidR="004C0D3E">
              <w:rPr>
                <w:sz w:val="24"/>
                <w:szCs w:val="24"/>
              </w:rPr>
              <w:t>Holiday Inn IHG, 1600 Martin Luther King Blvd., Houma, LA</w:t>
            </w:r>
          </w:p>
          <w:p w14:paraId="2CEADE6E" w14:textId="77777777" w:rsidR="0027576F" w:rsidRPr="0056163A" w:rsidRDefault="0027576F" w:rsidP="00CE53D8">
            <w:pPr>
              <w:rPr>
                <w:sz w:val="16"/>
                <w:szCs w:val="16"/>
              </w:rPr>
            </w:pPr>
          </w:p>
          <w:p w14:paraId="62621F76" w14:textId="236A876E" w:rsidR="00CB6DA9" w:rsidRDefault="00091E1C" w:rsidP="005616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27576F">
              <w:rPr>
                <w:sz w:val="24"/>
                <w:szCs w:val="24"/>
              </w:rPr>
              <w:t>egister your cookoff team</w:t>
            </w:r>
            <w:r>
              <w:rPr>
                <w:sz w:val="24"/>
                <w:szCs w:val="24"/>
              </w:rPr>
              <w:t xml:space="preserve"> with </w:t>
            </w:r>
            <w:r w:rsidR="0027576F">
              <w:rPr>
                <w:sz w:val="24"/>
                <w:szCs w:val="24"/>
              </w:rPr>
              <w:t>the QR code below. Cookoff team fee - $25.00</w:t>
            </w:r>
          </w:p>
          <w:p w14:paraId="64715473" w14:textId="643A9D2B" w:rsidR="00CE53D8" w:rsidRPr="00CE53D8" w:rsidRDefault="0056163A" w:rsidP="0056163A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2EC01B2D" wp14:editId="4FDB4D72">
                  <wp:extent cx="830510" cy="830510"/>
                  <wp:effectExtent l="0" t="0" r="8255" b="8255"/>
                  <wp:docPr id="211576865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768653" name="Picture 211576865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61628" cy="86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D8F0C0" w14:textId="08A42DE4" w:rsidR="00CE53D8" w:rsidRPr="00CB6DA9" w:rsidRDefault="00CE53D8" w:rsidP="00CE53D8">
            <w:pPr>
              <w:rPr>
                <w:b/>
                <w:bCs/>
                <w:sz w:val="22"/>
              </w:rPr>
            </w:pPr>
            <w:r w:rsidRPr="00CB6DA9">
              <w:rPr>
                <w:b/>
                <w:bCs/>
                <w:sz w:val="22"/>
              </w:rPr>
              <w:t>Sponsored by:</w:t>
            </w:r>
          </w:p>
          <w:p w14:paraId="4AB3EEFA" w14:textId="7D4FA77A" w:rsidR="00CE53D8" w:rsidRPr="00CE53D8" w:rsidRDefault="00CE53D8" w:rsidP="00CE53D8">
            <w:pPr>
              <w:rPr>
                <w:sz w:val="24"/>
                <w:szCs w:val="24"/>
              </w:rPr>
            </w:pPr>
            <w:r w:rsidRPr="00CE53D8">
              <w:rPr>
                <w:noProof/>
                <w:sz w:val="24"/>
                <w:szCs w:val="24"/>
              </w:rPr>
              <w:drawing>
                <wp:inline distT="0" distB="0" distL="0" distR="0" wp14:anchorId="49848D67" wp14:editId="2D1A2E90">
                  <wp:extent cx="1887219" cy="609919"/>
                  <wp:effectExtent l="0" t="0" r="0" b="0"/>
                  <wp:docPr id="1786377292" name="Picture 2" descr="A black and green 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6377292" name="Picture 2" descr="A black and green logo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706" cy="643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FBA212" w14:textId="0447E045" w:rsidR="007B45A8" w:rsidRPr="00CB6DA9" w:rsidRDefault="00CE53D8" w:rsidP="00B25605">
      <w:pPr>
        <w:rPr>
          <w:b/>
          <w:bCs/>
          <w:sz w:val="22"/>
        </w:rPr>
      </w:pPr>
      <w:r w:rsidRPr="00CB6DA9">
        <w:rPr>
          <w:b/>
          <w:bCs/>
          <w:noProof/>
          <w:sz w:val="22"/>
        </w:rPr>
        <w:t>Visit explorehouma.com</w:t>
      </w:r>
      <w:r w:rsidR="003D01B3" w:rsidRPr="00CB6DA9">
        <w:rPr>
          <w:b/>
          <w:bCs/>
          <w:sz w:val="22"/>
        </w:rPr>
        <w:t xml:space="preserve"> </w:t>
      </w:r>
      <w:r w:rsidRPr="00CB6DA9">
        <w:rPr>
          <w:b/>
          <w:bCs/>
          <w:sz w:val="22"/>
        </w:rPr>
        <w:t>to plan your trip to Louisiana’s Bayou Country</w:t>
      </w:r>
      <w:r w:rsidR="007B45A8" w:rsidRPr="00CB6DA9">
        <w:rPr>
          <w:b/>
          <w:bCs/>
          <w:sz w:val="22"/>
        </w:rPr>
        <w:t>.</w:t>
      </w:r>
    </w:p>
    <w:sectPr w:rsidR="007B45A8" w:rsidRPr="00CB6DA9" w:rsidSect="006332B3">
      <w:pgSz w:w="12240" w:h="15840"/>
      <w:pgMar w:top="828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89D0D" w14:textId="77777777" w:rsidR="00694FDA" w:rsidRDefault="00694FDA" w:rsidP="00B25605">
      <w:r>
        <w:separator/>
      </w:r>
    </w:p>
  </w:endnote>
  <w:endnote w:type="continuationSeparator" w:id="0">
    <w:p w14:paraId="4CA09104" w14:textId="77777777" w:rsidR="00694FDA" w:rsidRDefault="00694FDA" w:rsidP="00B25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49107" w14:textId="77777777" w:rsidR="00694FDA" w:rsidRDefault="00694FDA" w:rsidP="00B25605">
      <w:r>
        <w:separator/>
      </w:r>
    </w:p>
  </w:footnote>
  <w:footnote w:type="continuationSeparator" w:id="0">
    <w:p w14:paraId="7ECB30C0" w14:textId="77777777" w:rsidR="00694FDA" w:rsidRDefault="00694FDA" w:rsidP="00B256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3D8"/>
    <w:rsid w:val="00091E1C"/>
    <w:rsid w:val="000B3E33"/>
    <w:rsid w:val="001247F9"/>
    <w:rsid w:val="00226149"/>
    <w:rsid w:val="0027576F"/>
    <w:rsid w:val="00300F9E"/>
    <w:rsid w:val="00350719"/>
    <w:rsid w:val="003C7113"/>
    <w:rsid w:val="003D01B3"/>
    <w:rsid w:val="0044430C"/>
    <w:rsid w:val="004C0D3E"/>
    <w:rsid w:val="00503CB8"/>
    <w:rsid w:val="00551EB1"/>
    <w:rsid w:val="0056163A"/>
    <w:rsid w:val="005F2CAD"/>
    <w:rsid w:val="006332B3"/>
    <w:rsid w:val="00694FDA"/>
    <w:rsid w:val="007B45A8"/>
    <w:rsid w:val="00960D92"/>
    <w:rsid w:val="00A442FA"/>
    <w:rsid w:val="00A9198A"/>
    <w:rsid w:val="00AE38DF"/>
    <w:rsid w:val="00AF687D"/>
    <w:rsid w:val="00B25605"/>
    <w:rsid w:val="00B6143E"/>
    <w:rsid w:val="00C3258D"/>
    <w:rsid w:val="00CB6DA9"/>
    <w:rsid w:val="00CE53D8"/>
    <w:rsid w:val="00E04421"/>
    <w:rsid w:val="00E83911"/>
    <w:rsid w:val="00EC230F"/>
    <w:rsid w:val="00F61DB1"/>
    <w:rsid w:val="00F859BC"/>
    <w:rsid w:val="00F9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4BDD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B25605"/>
    <w:pPr>
      <w:spacing w:after="0" w:line="240" w:lineRule="auto"/>
      <w:jc w:val="center"/>
    </w:pPr>
    <w:rPr>
      <w:rFonts w:ascii="Century Gothic" w:hAnsi="Century Gothic"/>
      <w:color w:val="282D6A" w:themeColor="accent5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1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25605"/>
    <w:rPr>
      <w:rFonts w:eastAsiaTheme="majorEastAsia" w:cstheme="majorBidi"/>
      <w:caps/>
      <w:spacing w:val="-10"/>
      <w:kern w:val="28"/>
      <w:sz w:val="11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605"/>
    <w:rPr>
      <w:rFonts w:ascii="Century Gothic" w:eastAsiaTheme="majorEastAsia" w:hAnsi="Century Gothic" w:cstheme="majorBidi"/>
      <w:caps/>
      <w:color w:val="282D6A" w:themeColor="accent5"/>
      <w:spacing w:val="-10"/>
      <w:kern w:val="28"/>
      <w:sz w:val="110"/>
      <w:szCs w:val="56"/>
    </w:rPr>
  </w:style>
  <w:style w:type="paragraph" w:styleId="Header">
    <w:name w:val="header"/>
    <w:basedOn w:val="Normal"/>
    <w:link w:val="HeaderChar"/>
    <w:uiPriority w:val="99"/>
    <w:semiHidden/>
    <w:rsid w:val="00B256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5605"/>
    <w:rPr>
      <w:rFonts w:ascii="Century Gothic" w:hAnsi="Century Gothic"/>
      <w:color w:val="282D6A" w:themeColor="accent5"/>
      <w:sz w:val="36"/>
    </w:rPr>
  </w:style>
  <w:style w:type="paragraph" w:styleId="Footer">
    <w:name w:val="footer"/>
    <w:basedOn w:val="Normal"/>
    <w:link w:val="FooterChar"/>
    <w:uiPriority w:val="99"/>
    <w:semiHidden/>
    <w:rsid w:val="00B256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5605"/>
    <w:rPr>
      <w:rFonts w:ascii="Century Gothic" w:hAnsi="Century Gothic"/>
      <w:color w:val="282D6A" w:themeColor="accent5"/>
      <w:sz w:val="36"/>
    </w:rPr>
  </w:style>
  <w:style w:type="character" w:styleId="PlaceholderText">
    <w:name w:val="Placeholder Text"/>
    <w:basedOn w:val="DefaultParagraphFont"/>
    <w:uiPriority w:val="99"/>
    <w:semiHidden/>
    <w:rsid w:val="00B2560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American%20flag%20fly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BDA74C56F5437BAF0D0544BE17E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97684-9FFE-4101-BD54-735522575A38}"/>
      </w:docPartPr>
      <w:docPartBody>
        <w:p w:rsidR="00406FAA" w:rsidRDefault="00406FAA">
          <w:pPr>
            <w:pStyle w:val="30BDA74C56F5437BAF0D0544BE17E331"/>
          </w:pPr>
          <w:r w:rsidRPr="00B25605">
            <w:rPr>
              <w:rStyle w:val="PlaceholderText"/>
              <w:color w:val="A02B93" w:themeColor="accent5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FAA"/>
    <w:rsid w:val="001F2540"/>
    <w:rsid w:val="003C7113"/>
    <w:rsid w:val="00406FAA"/>
    <w:rsid w:val="009E5C77"/>
    <w:rsid w:val="00E04421"/>
    <w:rsid w:val="00F9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0BDA74C56F5437BAF0D0544BE17E331">
    <w:name w:val="30BDA74C56F5437BAF0D0544BE17E3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7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B22436"/>
      </a:accent2>
      <a:accent3>
        <a:srgbClr val="A5A5A5"/>
      </a:accent3>
      <a:accent4>
        <a:srgbClr val="FFC000"/>
      </a:accent4>
      <a:accent5>
        <a:srgbClr val="282D6A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C40BFF-25EC-4354-8CE0-5BE8EBA53D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5E4B4B-2369-4358-9587-829041FF50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4F312B-831D-408E-AEC7-42249487849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7BF25DFB-625E-4B2A-AA85-52D200BC13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American flag flyer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2026-09-24T22:17:00Z</dcterms:created>
  <dcterms:modified xsi:type="dcterms:W3CDTF">2026-09-24T22:19:00Z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